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43" w:type="dxa"/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250"/>
        <w:gridCol w:w="2250"/>
        <w:gridCol w:w="2250"/>
      </w:tblGrid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  <w:bookmarkStart w:id="0" w:name="_GoBack"/>
            <w:bookmarkEnd w:id="0"/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3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  <w:tr w:rsidR="004A3A36" w:rsidTr="00CA34C4">
        <w:trPr>
          <w:cantSplit/>
          <w:trHeight w:hRule="exact" w:val="2160"/>
          <w:jc w:val="center"/>
        </w:trPr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  <w:tc>
          <w:tcPr>
            <w:tcW w:w="2250" w:type="dxa"/>
            <w:vAlign w:val="center"/>
          </w:tcPr>
          <w:p w:rsidR="004A3A36" w:rsidRDefault="004A3A36" w:rsidP="004A3A36">
            <w:pPr>
              <w:spacing w:before="111" w:line="1380" w:lineRule="auto"/>
              <w:ind w:left="54" w:right="54"/>
              <w:jc w:val="center"/>
            </w:pPr>
          </w:p>
          <w:p w:rsidR="004A3A36" w:rsidRDefault="004A3A36" w:rsidP="004A3A36">
            <w:pPr>
              <w:spacing w:line="1380" w:lineRule="auto"/>
              <w:ind w:left="54" w:right="54"/>
              <w:jc w:val="center"/>
            </w:pPr>
          </w:p>
        </w:tc>
      </w:tr>
    </w:tbl>
    <w:p w:rsidR="004A3A36" w:rsidRPr="004A3A36" w:rsidRDefault="004A3A36" w:rsidP="004A3A36">
      <w:pPr>
        <w:ind w:left="54" w:right="54"/>
        <w:rPr>
          <w:vanish/>
        </w:rPr>
      </w:pPr>
    </w:p>
    <w:sectPr w:rsidR="004A3A36" w:rsidRPr="004A3A36" w:rsidSect="004A3A36">
      <w:headerReference w:type="default" r:id="rId7"/>
      <w:type w:val="continuous"/>
      <w:pgSz w:w="12240" w:h="15840"/>
      <w:pgMar w:top="540" w:right="540" w:bottom="0" w:left="540" w:header="0" w:footer="0" w:gutter="0"/>
      <w:paperSrc w:first="4" w:other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11A" w:rsidRDefault="00B5511A" w:rsidP="004A3A36">
      <w:pPr>
        <w:spacing w:after="0" w:line="240" w:lineRule="auto"/>
      </w:pPr>
      <w:r>
        <w:separator/>
      </w:r>
    </w:p>
  </w:endnote>
  <w:endnote w:type="continuationSeparator" w:id="0">
    <w:p w:rsidR="00B5511A" w:rsidRDefault="00B5511A" w:rsidP="004A3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11A" w:rsidRDefault="00B5511A" w:rsidP="004A3A36">
      <w:pPr>
        <w:spacing w:after="0" w:line="240" w:lineRule="auto"/>
      </w:pPr>
      <w:r>
        <w:separator/>
      </w:r>
    </w:p>
  </w:footnote>
  <w:footnote w:type="continuationSeparator" w:id="0">
    <w:p w:rsidR="00B5511A" w:rsidRDefault="00B5511A" w:rsidP="004A3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A36" w:rsidRDefault="004A3A36">
    <w:pPr>
      <w:pStyle w:val="Header"/>
    </w:pPr>
    <w:r>
      <w:rPr>
        <w:noProof/>
      </w:rPr>
      <w:drawing>
        <wp:anchor distT="0" distB="0" distL="0" distR="0" simplePos="0" relativeHeight="251658240" behindDoc="0" locked="0" layoutInCell="0" allowOverlap="1" wp14:anchorId="386CB59F" wp14:editId="3D805E1E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497140.png"/>
                  <pic:cNvPicPr preferRelativeResize="0"/>
                </pic:nvPicPr>
                <pic:blipFill>
                  <a:blip r:embed="rId1" cstate="print">
                    <a:lum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7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36"/>
    <w:rsid w:val="00134C25"/>
    <w:rsid w:val="0021007A"/>
    <w:rsid w:val="00261E78"/>
    <w:rsid w:val="0043121C"/>
    <w:rsid w:val="004A3A36"/>
    <w:rsid w:val="0060077F"/>
    <w:rsid w:val="006E0A4A"/>
    <w:rsid w:val="00741543"/>
    <w:rsid w:val="00744FFD"/>
    <w:rsid w:val="007F1DAD"/>
    <w:rsid w:val="008E4765"/>
    <w:rsid w:val="00926CA2"/>
    <w:rsid w:val="009D6BB2"/>
    <w:rsid w:val="00A13F30"/>
    <w:rsid w:val="00AF1E21"/>
    <w:rsid w:val="00B5511A"/>
    <w:rsid w:val="00B70317"/>
    <w:rsid w:val="00C64C02"/>
    <w:rsid w:val="00CA34C4"/>
    <w:rsid w:val="00D523C4"/>
    <w:rsid w:val="00F7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3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3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A36"/>
  </w:style>
  <w:style w:type="paragraph" w:styleId="Footer">
    <w:name w:val="footer"/>
    <w:basedOn w:val="Normal"/>
    <w:link w:val="FooterChar"/>
    <w:uiPriority w:val="99"/>
    <w:unhideWhenUsed/>
    <w:rsid w:val="004A3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6C72CE-4B91-43E1-801B-D4EF55272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1497140_word16_template</Template>
  <TotalTime>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Demco, Inc.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 Frank</dc:creator>
  <cp:lastModifiedBy>Windows User</cp:lastModifiedBy>
  <cp:revision>2</cp:revision>
  <dcterms:created xsi:type="dcterms:W3CDTF">2016-09-18T13:19:00Z</dcterms:created>
  <dcterms:modified xsi:type="dcterms:W3CDTF">2016-09-18T13:19:00Z</dcterms:modified>
</cp:coreProperties>
</file>